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00763E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jc w:val="center"/>
        <w:textAlignment w:val="auto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  <w:lang w:val="en-US" w:eastAsia="zh-CN"/>
        </w:rPr>
        <w:t>石家庄学院乐达国际艺术学院</w:t>
      </w:r>
    </w:p>
    <w:p w14:paraId="66A0F411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jc w:val="center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2023级学生教师技能比赛报名表</w:t>
      </w:r>
    </w:p>
    <w:p w14:paraId="54A32E06">
      <w:pPr>
        <w:wordWrap/>
        <w:jc w:val="left"/>
        <w:rPr>
          <w:rFonts w:hint="eastAsia" w:ascii="微软雅黑" w:hAnsi="微软雅黑" w:eastAsia="微软雅黑" w:cs="微软雅黑"/>
          <w:b/>
          <w:bCs/>
          <w:sz w:val="13"/>
          <w:szCs w:val="13"/>
        </w:rPr>
      </w:pPr>
      <w:r>
        <w:rPr>
          <w:rFonts w:hint="default" w:ascii="微软雅黑" w:hAnsi="微软雅黑" w:eastAsia="微软雅黑" w:cs="微软雅黑"/>
          <w:b/>
          <w:bCs/>
          <w:sz w:val="13"/>
          <w:szCs w:val="13"/>
        </w:rPr>
        <w:t xml:space="preserve">                           </w:t>
      </w:r>
    </w:p>
    <w:tbl>
      <w:tblPr>
        <w:tblStyle w:val="4"/>
        <w:tblW w:w="8416" w:type="dxa"/>
        <w:tblInd w:w="10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5"/>
        <w:gridCol w:w="909"/>
        <w:gridCol w:w="1325"/>
        <w:gridCol w:w="1194"/>
        <w:gridCol w:w="1478"/>
        <w:gridCol w:w="1874"/>
        <w:gridCol w:w="1"/>
      </w:tblGrid>
      <w:tr w14:paraId="3A248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35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174E39F7">
            <w:pPr>
              <w:jc w:val="center"/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</w:rPr>
              <w:t>姓名</w:t>
            </w:r>
          </w:p>
        </w:tc>
        <w:tc>
          <w:tcPr>
            <w:tcW w:w="2234" w:type="dxa"/>
            <w:gridSpan w:val="2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3206D8E0">
            <w:pP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1194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0B57A0D4">
            <w:pPr>
              <w:jc w:val="center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478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39636476">
            <w:pP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1875" w:type="dxa"/>
            <w:gridSpan w:val="2"/>
            <w:vMerge w:val="restart"/>
            <w:tcBorders>
              <w:top w:val="single" w:color="7F7F7F" w:themeColor="text1" w:themeTint="7F" w:sz="4" w:space="0"/>
              <w:left w:val="single" w:color="7F7F7F" w:themeColor="text1" w:themeTint="7F" w:sz="4" w:space="0"/>
              <w:right w:val="single" w:color="7F7F7F" w:themeColor="text1" w:themeTint="7F" w:sz="4" w:space="0"/>
            </w:tcBorders>
            <w:vAlign w:val="center"/>
          </w:tcPr>
          <w:p w14:paraId="7EF080B1">
            <w:pPr>
              <w:jc w:val="center"/>
              <w:rPr>
                <w:rFonts w:hint="default" w:ascii="微软雅黑" w:hAnsi="微软雅黑" w:eastAsia="微软雅黑" w:cs="微软雅黑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照片</w:t>
            </w:r>
          </w:p>
        </w:tc>
      </w:tr>
      <w:tr w14:paraId="5FEF06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</w:trPr>
        <w:tc>
          <w:tcPr>
            <w:tcW w:w="1635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313CFE00">
            <w:pPr>
              <w:jc w:val="center"/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</w:rPr>
              <w:t>性别</w:t>
            </w:r>
          </w:p>
        </w:tc>
        <w:tc>
          <w:tcPr>
            <w:tcW w:w="2234" w:type="dxa"/>
            <w:gridSpan w:val="2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48976820">
            <w:pP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1194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04DAA4A7">
            <w:pPr>
              <w:jc w:val="center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1478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154DC08A">
            <w:pP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1875" w:type="dxa"/>
            <w:gridSpan w:val="2"/>
            <w:vMerge w:val="continue"/>
            <w:tcBorders>
              <w:left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0AEDF395">
            <w:pP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4C75E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</w:trPr>
        <w:tc>
          <w:tcPr>
            <w:tcW w:w="1635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62255A0F">
            <w:pPr>
              <w:jc w:val="center"/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4906" w:type="dxa"/>
            <w:gridSpan w:val="4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2CA68183">
            <w:pP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1875" w:type="dxa"/>
            <w:gridSpan w:val="2"/>
            <w:vMerge w:val="continue"/>
            <w:tcBorders>
              <w:left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1499DD4A">
            <w:pP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5C800A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</w:trPr>
        <w:tc>
          <w:tcPr>
            <w:tcW w:w="1635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0D7E3EAA">
            <w:pPr>
              <w:jc w:val="both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0"/>
                <w:szCs w:val="20"/>
                <w:vertAlign w:val="baseline"/>
                <w:lang w:val="en-US" w:eastAsia="zh-CN"/>
              </w:rPr>
              <w:t>有无教师资格证</w:t>
            </w:r>
          </w:p>
        </w:tc>
        <w:tc>
          <w:tcPr>
            <w:tcW w:w="909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1B34788F">
            <w:pPr>
              <w:rPr>
                <w:rFonts w:hint="default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25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48FFD9AD">
            <w:pPr>
              <w:jc w:val="center"/>
              <w:rPr>
                <w:rFonts w:hint="default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通过科目</w:t>
            </w:r>
          </w:p>
        </w:tc>
        <w:tc>
          <w:tcPr>
            <w:tcW w:w="2672" w:type="dxa"/>
            <w:gridSpan w:val="2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1E7E72D4">
            <w:pPr>
              <w:rPr>
                <w:rFonts w:hint="default" w:ascii="微软雅黑" w:hAnsi="微软雅黑" w:eastAsia="微软雅黑" w:cs="微软雅黑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75" w:type="dxa"/>
            <w:gridSpan w:val="2"/>
            <w:vMerge w:val="continue"/>
            <w:tcBorders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6E52D88A">
            <w:pP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42370B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76" w:hRule="atLeast"/>
        </w:trPr>
        <w:tc>
          <w:tcPr>
            <w:tcW w:w="1635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  <w:vAlign w:val="center"/>
          </w:tcPr>
          <w:p w14:paraId="17753656">
            <w:pPr>
              <w:jc w:val="center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指导教师</w:t>
            </w:r>
          </w:p>
        </w:tc>
        <w:tc>
          <w:tcPr>
            <w:tcW w:w="2234" w:type="dxa"/>
            <w:gridSpan w:val="2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259E3E80">
            <w:pPr>
              <w:jc w:val="center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94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1D01C4A0">
            <w:pPr>
              <w:jc w:val="center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参赛课题</w:t>
            </w:r>
          </w:p>
        </w:tc>
        <w:tc>
          <w:tcPr>
            <w:tcW w:w="3352" w:type="dxa"/>
            <w:gridSpan w:val="2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34D036AA">
            <w:pPr>
              <w:rPr>
                <w:rFonts w:hint="default" w:ascii="微软雅黑" w:hAnsi="微软雅黑" w:eastAsia="微软雅黑" w:cs="微软雅黑"/>
                <w:b/>
                <w:bCs/>
                <w:color w:val="FF0000"/>
                <w:sz w:val="15"/>
                <w:szCs w:val="15"/>
                <w:vertAlign w:val="baseline"/>
              </w:rPr>
            </w:pPr>
          </w:p>
        </w:tc>
      </w:tr>
      <w:tr w14:paraId="4159E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228" w:hRule="atLeast"/>
        </w:trPr>
        <w:tc>
          <w:tcPr>
            <w:tcW w:w="1635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right w:val="single" w:color="7F7F7F" w:themeColor="text1" w:themeTint="7F" w:sz="4" w:space="0"/>
            </w:tcBorders>
            <w:vAlign w:val="center"/>
          </w:tcPr>
          <w:p w14:paraId="784324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在校期间</w:t>
            </w:r>
          </w:p>
          <w:p w14:paraId="50132F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获得奖项</w:t>
            </w:r>
          </w:p>
        </w:tc>
        <w:tc>
          <w:tcPr>
            <w:tcW w:w="6780" w:type="dxa"/>
            <w:gridSpan w:val="5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35705E5D">
            <w:pP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</w:rPr>
            </w:pPr>
          </w:p>
        </w:tc>
      </w:tr>
      <w:tr w14:paraId="28E0A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813" w:hRule="atLeast"/>
        </w:trPr>
        <w:tc>
          <w:tcPr>
            <w:tcW w:w="1635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right w:val="single" w:color="7F7F7F" w:themeColor="text1" w:themeTint="7F" w:sz="4" w:space="0"/>
            </w:tcBorders>
            <w:vAlign w:val="center"/>
          </w:tcPr>
          <w:p w14:paraId="7F9750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本人承诺</w:t>
            </w:r>
          </w:p>
        </w:tc>
        <w:tc>
          <w:tcPr>
            <w:tcW w:w="6780" w:type="dxa"/>
            <w:gridSpan w:val="5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741E0F9E">
            <w:pPr>
              <w:wordWrap/>
              <w:spacing w:line="240" w:lineRule="auto"/>
              <w:ind w:firstLine="420" w:firstLineChars="200"/>
              <w:jc w:val="left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本人承诺诚信参赛，无任何虚假和作弊行为，如有，所产生的后果自行承担。</w:t>
            </w:r>
          </w:p>
          <w:p w14:paraId="1233D96D">
            <w:pPr>
              <w:wordWrap w:val="0"/>
              <w:spacing w:line="240" w:lineRule="auto"/>
              <w:jc w:val="center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                参赛选手签字：</w:t>
            </w:r>
          </w:p>
        </w:tc>
      </w:tr>
      <w:tr w14:paraId="35ED33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164" w:hRule="atLeast"/>
        </w:trPr>
        <w:tc>
          <w:tcPr>
            <w:tcW w:w="1635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right w:val="single" w:color="7F7F7F" w:themeColor="text1" w:themeTint="7F" w:sz="4" w:space="0"/>
            </w:tcBorders>
            <w:vAlign w:val="center"/>
          </w:tcPr>
          <w:p w14:paraId="04473C31">
            <w:pPr>
              <w:jc w:val="center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指导教师意见</w:t>
            </w:r>
          </w:p>
        </w:tc>
        <w:tc>
          <w:tcPr>
            <w:tcW w:w="6780" w:type="dxa"/>
            <w:gridSpan w:val="5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1BBF994D">
            <w:pPr>
              <w:wordWrap w:val="0"/>
              <w:spacing w:line="240" w:lineRule="auto"/>
              <w:jc w:val="right"/>
              <w:rPr>
                <w:rFonts w:hint="default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</w:rPr>
            </w:pPr>
          </w:p>
          <w:p w14:paraId="386CDDB3">
            <w:pPr>
              <w:wordWrap w:val="0"/>
              <w:spacing w:line="240" w:lineRule="auto"/>
              <w:jc w:val="right"/>
              <w:rPr>
                <w:rFonts w:hint="default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</w:rPr>
            </w:pPr>
          </w:p>
          <w:p w14:paraId="27D16268">
            <w:pPr>
              <w:wordWrap w:val="0"/>
              <w:spacing w:line="240" w:lineRule="auto"/>
              <w:jc w:val="right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指导教师</w:t>
            </w:r>
            <w:r>
              <w:rPr>
                <w:rFonts w:hint="default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</w:rPr>
              <w:t>签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章</w:t>
            </w:r>
            <w:r>
              <w:rPr>
                <w:rFonts w:hint="default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</w:rPr>
              <w:t xml:space="preserve">：            </w:t>
            </w:r>
          </w:p>
        </w:tc>
      </w:tr>
      <w:tr w14:paraId="6CC749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985" w:hRule="atLeast"/>
        </w:trPr>
        <w:tc>
          <w:tcPr>
            <w:tcW w:w="1635" w:type="dxa"/>
            <w:tcBorders>
              <w:top w:val="single" w:color="7F7F7F" w:themeColor="text1" w:themeTint="7F" w:sz="4" w:space="0"/>
              <w:left w:val="single" w:color="7F7F7F" w:themeColor="text1" w:themeTint="7F" w:sz="4" w:space="0"/>
              <w:right w:val="single" w:color="7F7F7F" w:themeColor="text1" w:themeTint="7F" w:sz="4" w:space="0"/>
            </w:tcBorders>
            <w:vAlign w:val="center"/>
          </w:tcPr>
          <w:p w14:paraId="70AC5958">
            <w:pPr>
              <w:jc w:val="center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1"/>
                <w:szCs w:val="21"/>
                <w:vertAlign w:val="baseline"/>
                <w:lang w:val="en-US" w:eastAsia="zh-CN"/>
              </w:rPr>
              <w:t>学院意见</w:t>
            </w:r>
          </w:p>
        </w:tc>
        <w:tc>
          <w:tcPr>
            <w:tcW w:w="6780" w:type="dxa"/>
            <w:gridSpan w:val="5"/>
            <w:tcBorders>
              <w:top w:val="single" w:color="7F7F7F" w:themeColor="text1" w:themeTint="7F" w:sz="4" w:space="0"/>
              <w:left w:val="single" w:color="7F7F7F" w:themeColor="text1" w:themeTint="7F" w:sz="4" w:space="0"/>
              <w:bottom w:val="single" w:color="7F7F7F" w:themeColor="text1" w:themeTint="7F" w:sz="4" w:space="0"/>
              <w:right w:val="single" w:color="7F7F7F" w:themeColor="text1" w:themeTint="7F" w:sz="4" w:space="0"/>
            </w:tcBorders>
          </w:tcPr>
          <w:p w14:paraId="181BB518">
            <w:pPr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</w:rPr>
            </w:pPr>
          </w:p>
          <w:p w14:paraId="6BDCC680">
            <w:pPr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</w:rPr>
            </w:pPr>
          </w:p>
          <w:p w14:paraId="01178C6E">
            <w:pPr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</w:rPr>
            </w:pPr>
          </w:p>
          <w:p w14:paraId="46A79F5E">
            <w:pPr>
              <w:jc w:val="center"/>
              <w:rPr>
                <w:rFonts w:hint="default" w:ascii="微软雅黑" w:hAnsi="微软雅黑" w:eastAsia="微软雅黑" w:cs="微软雅黑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              学院</w:t>
            </w:r>
            <w:r>
              <w:rPr>
                <w:rFonts w:hint="default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</w:rPr>
              <w:t>签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章</w:t>
            </w:r>
            <w:r>
              <w:rPr>
                <w:rFonts w:hint="default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</w:rPr>
              <w:t>：</w:t>
            </w:r>
          </w:p>
        </w:tc>
      </w:tr>
    </w:tbl>
    <w:p w14:paraId="3CA418DA">
      <w:pPr>
        <w:rPr>
          <w:rFonts w:hint="default" w:ascii="微软雅黑" w:hAnsi="微软雅黑" w:eastAsia="微软雅黑" w:cs="微软雅黑"/>
          <w:b/>
          <w:bCs/>
          <w:sz w:val="20"/>
          <w:szCs w:val="20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0"/>
          <w:szCs w:val="20"/>
          <w:lang w:val="en-US" w:eastAsia="zh-CN"/>
        </w:rPr>
        <w:t>备注：本表需要与教学设计等参赛材料一并交回。本表一式一份，本人承诺需手写签字。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jb3VudCI6MiwiaGRpZCI6ImY4Yzk3YWE0OWNmNjk2M2MyYzY0YTA4ZjkxNDZmOGFlIiwidXNlckNvdW50IjoyfQ=="/>
  </w:docVars>
  <w:rsids>
    <w:rsidRoot w:val="5A5E5B7D"/>
    <w:rsid w:val="08C76F1A"/>
    <w:rsid w:val="0ADC67F6"/>
    <w:rsid w:val="0FF3DA0F"/>
    <w:rsid w:val="37C92953"/>
    <w:rsid w:val="463B2DD9"/>
    <w:rsid w:val="5337542D"/>
    <w:rsid w:val="5A5E5B7D"/>
    <w:rsid w:val="AFF79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sus\AppData\Roaming\kingsoft\office6\templates\download\33a7bc6d-8861-4f39-b55f-effb67c0bcf6\&#31038;&#22242;&#25307;&#26032;&#25253;&#21517;&#34920;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社团招新报名表.docx</Template>
  <Pages>1</Pages>
  <Words>177</Words>
  <Characters>180</Characters>
  <Lines>0</Lines>
  <Paragraphs>0</Paragraphs>
  <TotalTime>11</TotalTime>
  <ScaleCrop>false</ScaleCrop>
  <LinksUpToDate>false</LinksUpToDate>
  <CharactersWithSpaces>265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2024-10-22T01:09:00Z</dcterms:created>
  <dc:creator>韩双泽</dc:creator>
  <cp:lastModifiedBy>成长</cp:lastModifiedBy>
  <dcterms:modified xsi:type="dcterms:W3CDTF">2025-11-07T02:53:14Z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UUID">
    <vt:lpwstr>v1.0_mb_9FHUA9cQary2BV/gunjtgw==</vt:lpwstr>
  </property>
  <property fmtid="{D5CDD505-2E9C-101B-9397-08002B2CF9AE}" pid="4" name="ICV">
    <vt:lpwstr>F5A127FB4B9948BB9688E4C20927E554_13</vt:lpwstr>
  </property>
  <property fmtid="{D5CDD505-2E9C-101B-9397-08002B2CF9AE}" pid="5" name="KSOTemplateDocerSaveRecord">
    <vt:lpwstr>eyJoZGlkIjoiMzEwNTM5NzYwMDRjMzkwZTVkZjY2ODkwMGIxNGU0OTUiLCJ1c2VySWQiOiIxMTYxMzA3OTg5In0=</vt:lpwstr>
  </property>
</Properties>
</file>